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450"/>
        <w:gridCol w:w="1777"/>
        <w:gridCol w:w="2543"/>
        <w:gridCol w:w="135"/>
        <w:gridCol w:w="5355"/>
      </w:tblGrid>
      <w:tr w:rsidR="008730FC" w:rsidRPr="0036210B" w:rsidTr="008730FC">
        <w:trPr>
          <w:cantSplit/>
          <w:trHeight w:val="3600"/>
        </w:trPr>
        <w:tc>
          <w:tcPr>
            <w:tcW w:w="107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30FC" w:rsidRPr="008730FC" w:rsidRDefault="008730FC" w:rsidP="008730FC">
            <w:pPr>
              <w:pStyle w:val="Heading3"/>
              <w:tabs>
                <w:tab w:val="left" w:pos="8010"/>
              </w:tabs>
              <w:spacing w:after="40"/>
              <w:rPr>
                <w:b/>
                <w:i w:val="0"/>
                <w:sz w:val="20"/>
              </w:rPr>
            </w:pPr>
          </w:p>
        </w:tc>
      </w:tr>
      <w:tr w:rsidR="008730FC" w:rsidRPr="0036210B" w:rsidTr="008A3096">
        <w:trPr>
          <w:cantSplit/>
          <w:trHeight w:val="440"/>
        </w:trPr>
        <w:tc>
          <w:tcPr>
            <w:tcW w:w="107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30FC" w:rsidRPr="008730FC" w:rsidRDefault="008730FC" w:rsidP="008730FC">
            <w:pPr>
              <w:pStyle w:val="Heading3"/>
              <w:tabs>
                <w:tab w:val="left" w:pos="8010"/>
              </w:tabs>
              <w:spacing w:after="40"/>
              <w:rPr>
                <w:i w:val="0"/>
                <w:sz w:val="20"/>
              </w:rPr>
            </w:pPr>
            <w:r w:rsidRPr="008730FC">
              <w:rPr>
                <w:b/>
                <w:i w:val="0"/>
                <w:sz w:val="20"/>
              </w:rPr>
              <w:t xml:space="preserve">STATE OF WISCONSIN, CIRCUIT COURT, </w:t>
            </w:r>
            <w:r w:rsidRPr="008730FC">
              <w:rPr>
                <w:b/>
                <w:i w:val="0"/>
                <w:sz w:val="20"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 w:rsidRPr="008730FC">
              <w:rPr>
                <w:b/>
                <w:i w:val="0"/>
                <w:sz w:val="20"/>
                <w:u w:val="single"/>
              </w:rPr>
              <w:instrText xml:space="preserve"> FORMTEXT </w:instrText>
            </w:r>
            <w:r w:rsidRPr="008730FC">
              <w:rPr>
                <w:b/>
                <w:i w:val="0"/>
                <w:sz w:val="20"/>
                <w:u w:val="single"/>
              </w:rPr>
            </w:r>
            <w:r w:rsidRPr="008730FC">
              <w:rPr>
                <w:b/>
                <w:i w:val="0"/>
                <w:sz w:val="20"/>
                <w:u w:val="single"/>
              </w:rPr>
              <w:fldChar w:fldCharType="separate"/>
            </w:r>
            <w:r w:rsidRPr="008730FC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8730FC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8730FC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8730FC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8730FC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8730FC">
              <w:rPr>
                <w:b/>
                <w:i w:val="0"/>
                <w:sz w:val="20"/>
                <w:u w:val="single"/>
              </w:rPr>
              <w:fldChar w:fldCharType="end"/>
            </w:r>
            <w:bookmarkEnd w:id="0"/>
            <w:r w:rsidRPr="008730FC">
              <w:rPr>
                <w:b/>
                <w:i w:val="0"/>
                <w:sz w:val="20"/>
                <w:u w:val="single"/>
              </w:rPr>
              <w:tab/>
            </w:r>
            <w:r w:rsidRPr="008730FC">
              <w:rPr>
                <w:b/>
                <w:i w:val="0"/>
                <w:sz w:val="20"/>
              </w:rPr>
              <w:t xml:space="preserve"> COUNTY</w:t>
            </w:r>
          </w:p>
        </w:tc>
      </w:tr>
      <w:tr w:rsidR="008730FC" w:rsidRPr="0036210B" w:rsidTr="008A3096">
        <w:trPr>
          <w:cantSplit/>
          <w:trHeight w:val="1790"/>
        </w:trPr>
        <w:tc>
          <w:tcPr>
            <w:tcW w:w="522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730FC" w:rsidRPr="0036210B" w:rsidRDefault="008730FC" w:rsidP="008730FC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8730FC" w:rsidRPr="0036210B" w:rsidRDefault="008730FC">
            <w:pPr>
              <w:pStyle w:val="Header"/>
              <w:tabs>
                <w:tab w:val="clear" w:pos="4320"/>
                <w:tab w:val="clear" w:pos="8640"/>
              </w:tabs>
            </w:pPr>
            <w:r>
              <w:t>IN THE MATTER OF THE ESTATE OF</w:t>
            </w:r>
          </w:p>
          <w:p w:rsidR="008730FC" w:rsidRPr="0036210B" w:rsidRDefault="008730FC" w:rsidP="008730FC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bookmarkStart w:id="1" w:name="txtName"/>
          <w:p w:rsidR="008730FC" w:rsidRPr="0036210B" w:rsidRDefault="008730FC" w:rsidP="008730FC">
            <w:pPr>
              <w:pStyle w:val="Header"/>
              <w:tabs>
                <w:tab w:val="clear" w:pos="8640"/>
                <w:tab w:val="left" w:pos="4320"/>
              </w:tabs>
              <w:rPr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"/>
            <w:r w:rsidRPr="008730FC">
              <w:rPr>
                <w:rFonts w:ascii="Times New Roman" w:hAnsi="Times New Roman"/>
                <w:u w:val="single"/>
              </w:rPr>
              <w:tab/>
            </w:r>
          </w:p>
          <w:p w:rsidR="008730FC" w:rsidRPr="008730FC" w:rsidRDefault="008730FC" w:rsidP="008730FC">
            <w:pPr>
              <w:pStyle w:val="Header"/>
              <w:tabs>
                <w:tab w:val="clear" w:pos="4320"/>
                <w:tab w:val="clear" w:pos="8640"/>
                <w:tab w:val="left" w:pos="4590"/>
              </w:tabs>
              <w:spacing w:line="180" w:lineRule="exact"/>
              <w:rPr>
                <w:sz w:val="14"/>
              </w:rPr>
            </w:pPr>
            <w:r>
              <w:rPr>
                <w:sz w:val="14"/>
              </w:rPr>
              <w:t>Name</w:t>
            </w:r>
          </w:p>
          <w:p w:rsidR="008730FC" w:rsidRPr="0036210B" w:rsidRDefault="008730FC" w:rsidP="008730FC">
            <w:pPr>
              <w:pStyle w:val="Header"/>
              <w:tabs>
                <w:tab w:val="clear" w:pos="4320"/>
                <w:tab w:val="clear" w:pos="8640"/>
                <w:tab w:val="left" w:pos="4590"/>
              </w:tabs>
              <w:spacing w:line="120" w:lineRule="exact"/>
            </w:pPr>
          </w:p>
          <w:bookmarkStart w:id="2" w:name="txtDOB"/>
          <w:p w:rsidR="008730FC" w:rsidRPr="0036210B" w:rsidRDefault="008730FC" w:rsidP="008730FC">
            <w:pPr>
              <w:pStyle w:val="FormField"/>
              <w:tabs>
                <w:tab w:val="left" w:pos="4302"/>
              </w:tabs>
            </w:pPr>
            <w:r>
              <w:fldChar w:fldCharType="begin">
                <w:ffData>
                  <w:name w:val="txtDOB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  <w:r>
              <w:tab/>
            </w:r>
          </w:p>
        </w:tc>
        <w:tc>
          <w:tcPr>
            <w:tcW w:w="549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8730FC" w:rsidRDefault="008730FC" w:rsidP="008730FC">
            <w:pPr>
              <w:jc w:val="center"/>
              <w:rPr>
                <w:sz w:val="18"/>
                <w:szCs w:val="18"/>
              </w:rPr>
            </w:pPr>
            <w:r w:rsidRPr="0036210B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Pr="0036210B">
              <w:instrText xml:space="preserve"> FORMCHECKBOX </w:instrText>
            </w:r>
            <w:r w:rsidR="00CF0DA9">
              <w:fldChar w:fldCharType="separate"/>
            </w:r>
            <w:r w:rsidRPr="0036210B">
              <w:fldChar w:fldCharType="end"/>
            </w:r>
            <w:bookmarkEnd w:id="3"/>
            <w:r w:rsidRPr="0036210B">
              <w:rPr>
                <w:sz w:val="18"/>
                <w:szCs w:val="18"/>
              </w:rPr>
              <w:t xml:space="preserve"> Amended</w:t>
            </w:r>
          </w:p>
          <w:p w:rsidR="008730FC" w:rsidRDefault="008730FC" w:rsidP="008730FC">
            <w:pPr>
              <w:spacing w:line="120" w:lineRule="exact"/>
              <w:jc w:val="center"/>
              <w:rPr>
                <w:sz w:val="18"/>
                <w:szCs w:val="18"/>
              </w:rPr>
            </w:pPr>
          </w:p>
          <w:p w:rsidR="008730FC" w:rsidRDefault="008730FC" w:rsidP="008730FC">
            <w:pPr>
              <w:spacing w:line="280" w:lineRule="exact"/>
              <w:jc w:val="center"/>
              <w:rPr>
                <w:b/>
                <w:sz w:val="24"/>
              </w:rPr>
            </w:pPr>
            <w:r w:rsidRPr="00576783">
              <w:rPr>
                <w:b/>
                <w:sz w:val="24"/>
              </w:rPr>
              <w:t xml:space="preserve">Order and Notice of Hearing Petition </w:t>
            </w:r>
          </w:p>
          <w:p w:rsidR="008730FC" w:rsidRPr="008730FC" w:rsidRDefault="008730FC" w:rsidP="008730FC">
            <w:pPr>
              <w:spacing w:line="280" w:lineRule="exact"/>
              <w:jc w:val="center"/>
              <w:rPr>
                <w:b/>
                <w:sz w:val="24"/>
              </w:rPr>
            </w:pPr>
            <w:r w:rsidRPr="00576783">
              <w:rPr>
                <w:b/>
                <w:sz w:val="24"/>
              </w:rPr>
              <w:t>On</w:t>
            </w:r>
            <w:r>
              <w:rPr>
                <w:b/>
                <w:sz w:val="24"/>
              </w:rPr>
              <w:t xml:space="preserve"> </w:t>
            </w:r>
            <w:r w:rsidRPr="00576783">
              <w:rPr>
                <w:b/>
                <w:sz w:val="24"/>
              </w:rPr>
              <w:t>Summary Assignment</w:t>
            </w:r>
          </w:p>
          <w:p w:rsidR="008730FC" w:rsidRDefault="008730FC" w:rsidP="008730FC">
            <w:pPr>
              <w:spacing w:line="120" w:lineRule="exact"/>
              <w:jc w:val="center"/>
              <w:rPr>
                <w:b/>
                <w:sz w:val="24"/>
              </w:rPr>
            </w:pPr>
          </w:p>
          <w:p w:rsidR="008730FC" w:rsidRDefault="008730FC" w:rsidP="008730FC">
            <w:pPr>
              <w:pStyle w:val="FormTitle"/>
              <w:rPr>
                <w:szCs w:val="24"/>
              </w:rPr>
            </w:pPr>
            <w:r w:rsidRPr="008730FC">
              <w:rPr>
                <w:szCs w:val="24"/>
              </w:rPr>
              <w:t>(Formal Administration)</w:t>
            </w:r>
          </w:p>
          <w:p w:rsidR="008730FC" w:rsidRPr="008730FC" w:rsidRDefault="008730FC" w:rsidP="008730FC">
            <w:pPr>
              <w:pStyle w:val="FormTitle"/>
              <w:spacing w:line="180" w:lineRule="exact"/>
              <w:rPr>
                <w:szCs w:val="24"/>
              </w:rPr>
            </w:pPr>
          </w:p>
          <w:p w:rsidR="008730FC" w:rsidRPr="0036210B" w:rsidRDefault="008730FC" w:rsidP="008730FC">
            <w:pPr>
              <w:tabs>
                <w:tab w:val="left" w:pos="4525"/>
              </w:tabs>
              <w:ind w:left="1242"/>
            </w:pPr>
            <w:r w:rsidRPr="0036210B">
              <w:t xml:space="preserve">Case No. </w:t>
            </w:r>
            <w:bookmarkStart w:id="4" w:name="TxtCaseNo"/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4"/>
            <w:r w:rsidRPr="008730FC">
              <w:rPr>
                <w:rFonts w:ascii="Times New Roman" w:hAnsi="Times New Roman"/>
                <w:u w:val="single"/>
              </w:rPr>
              <w:tab/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3096" w:rsidRPr="0036210B" w:rsidRDefault="008A3096" w:rsidP="008730FC">
            <w:pPr>
              <w:jc w:val="center"/>
            </w:pPr>
          </w:p>
        </w:tc>
      </w:tr>
      <w:tr w:rsidR="008A3096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>
            <w:pPr>
              <w:ind w:left="430"/>
            </w:pPr>
            <w:r>
              <w:t>A P</w:t>
            </w:r>
            <w:r w:rsidRPr="0036210B">
              <w:t xml:space="preserve">etition </w:t>
            </w:r>
            <w:r>
              <w:t>for Summary A</w:t>
            </w:r>
            <w:r w:rsidRPr="0036210B">
              <w:t>ssignment was filed</w:t>
            </w:r>
            <w:r>
              <w:t>.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/>
        </w:tc>
      </w:tr>
      <w:tr w:rsidR="008A3096" w:rsidRPr="0036210B" w:rsidTr="00C90AA2">
        <w:trPr>
          <w:cantSplit/>
          <w:trHeight w:val="378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>
            <w:r w:rsidRPr="00D30279">
              <w:rPr>
                <w:b/>
              </w:rPr>
              <w:t>THE COURT FINDS: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Pr="00D30279" w:rsidRDefault="008A3096" w:rsidP="008A3096">
            <w:pPr>
              <w:rPr>
                <w:b/>
              </w:rPr>
            </w:pPr>
            <w:r>
              <w:t>1.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Pr="00D30279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  <w:rPr>
                <w:b/>
              </w:rPr>
            </w:pPr>
            <w:r>
              <w:t>The decedent</w:t>
            </w:r>
            <w:r w:rsidRPr="0036210B">
              <w:t>, with date of birth</w:t>
            </w:r>
            <w:bookmarkStart w:id="5" w:name="Text67"/>
            <w:r>
              <w:t xml:space="preserve"> </w:t>
            </w:r>
            <w:r w:rsidRPr="002D11F8">
              <w:rPr>
                <w:rFonts w:ascii="Times New Roman" w:hAnsi="Times New Roman"/>
                <w:u w:val="single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2D11F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2D11F8">
              <w:rPr>
                <w:rFonts w:ascii="Times New Roman" w:hAnsi="Times New Roman"/>
                <w:u w:val="single"/>
              </w:rPr>
            </w:r>
            <w:r w:rsidRPr="002D11F8">
              <w:rPr>
                <w:rFonts w:ascii="Times New Roman" w:hAnsi="Times New Roman"/>
                <w:u w:val="single"/>
              </w:rPr>
              <w:fldChar w:fldCharType="separate"/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u w:val="single"/>
              </w:rPr>
              <w:fldChar w:fldCharType="end"/>
            </w:r>
            <w:bookmarkEnd w:id="5"/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 xml:space="preserve"> </w:t>
            </w:r>
            <w:r w:rsidRPr="0036210B">
              <w:t>and date of death</w:t>
            </w:r>
            <w:r>
              <w:t xml:space="preserve"> </w:t>
            </w:r>
            <w:r w:rsidRPr="002D11F8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D11F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2D11F8">
              <w:rPr>
                <w:rFonts w:ascii="Times New Roman" w:hAnsi="Times New Roman"/>
                <w:u w:val="single"/>
              </w:rPr>
            </w:r>
            <w:r w:rsidRPr="002D11F8">
              <w:rPr>
                <w:rFonts w:ascii="Times New Roman" w:hAnsi="Times New Roman"/>
                <w:u w:val="single"/>
              </w:rPr>
              <w:fldChar w:fldCharType="separate"/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u w:val="single"/>
              </w:rPr>
              <w:fldChar w:fldCharType="end"/>
            </w:r>
            <w:r w:rsidRPr="00EA33D6">
              <w:rPr>
                <w:rFonts w:ascii="Times New Roman" w:hAnsi="Times New Roman"/>
                <w:u w:val="single"/>
              </w:rPr>
              <w:tab/>
            </w:r>
            <w:r>
              <w:t xml:space="preserve"> was </w:t>
            </w:r>
            <w:r w:rsidRPr="0036210B">
              <w:t>domiciled in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bookmarkStart w:id="6" w:name="Text68"/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Pr="002D11F8" w:rsidRDefault="008A3096" w:rsidP="008A3096">
            <w:pPr>
              <w:tabs>
                <w:tab w:val="left" w:pos="360"/>
                <w:tab w:val="left" w:pos="3387"/>
                <w:tab w:val="left" w:pos="7650"/>
                <w:tab w:val="left" w:pos="9990"/>
                <w:tab w:val="left" w:pos="10350"/>
              </w:tabs>
              <w:ind w:left="-108"/>
              <w:rPr>
                <w:b/>
              </w:rPr>
            </w:pPr>
            <w:r w:rsidRPr="002D11F8">
              <w:rPr>
                <w:rFonts w:ascii="Times New Roman" w:hAnsi="Times New Roman"/>
                <w:u w:val="single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2D11F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2D11F8">
              <w:rPr>
                <w:rFonts w:ascii="Times New Roman" w:hAnsi="Times New Roman"/>
                <w:u w:val="single"/>
              </w:rPr>
            </w:r>
            <w:r w:rsidRPr="002D11F8">
              <w:rPr>
                <w:rFonts w:ascii="Times New Roman" w:hAnsi="Times New Roman"/>
                <w:u w:val="single"/>
              </w:rPr>
              <w:fldChar w:fldCharType="separate"/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u w:val="single"/>
              </w:rPr>
              <w:fldChar w:fldCharType="end"/>
            </w:r>
            <w:bookmarkEnd w:id="6"/>
            <w:r w:rsidRPr="00EA33D6">
              <w:rPr>
                <w:rFonts w:ascii="Times New Roman" w:hAnsi="Times New Roman"/>
                <w:u w:val="single"/>
              </w:rPr>
              <w:tab/>
            </w:r>
            <w:r>
              <w:rPr>
                <w:u w:val="single"/>
              </w:rPr>
              <w:t xml:space="preserve"> </w:t>
            </w:r>
            <w:r>
              <w:t xml:space="preserve"> </w:t>
            </w:r>
            <w:r>
              <w:t xml:space="preserve">County, </w:t>
            </w:r>
            <w:r w:rsidRPr="0036210B">
              <w:t xml:space="preserve">State of </w:t>
            </w:r>
            <w:r w:rsidRPr="002D11F8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D11F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2D11F8">
              <w:rPr>
                <w:rFonts w:ascii="Times New Roman" w:hAnsi="Times New Roman"/>
                <w:u w:val="single"/>
              </w:rPr>
            </w:r>
            <w:r w:rsidRPr="002D11F8">
              <w:rPr>
                <w:rFonts w:ascii="Times New Roman" w:hAnsi="Times New Roman"/>
                <w:u w:val="single"/>
              </w:rPr>
              <w:fldChar w:fldCharType="separate"/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noProof/>
                <w:u w:val="single"/>
              </w:rPr>
              <w:t> </w:t>
            </w:r>
            <w:r w:rsidRPr="002D11F8">
              <w:rPr>
                <w:rFonts w:ascii="Times New Roman" w:hAnsi="Times New Roman"/>
                <w:u w:val="single"/>
              </w:rPr>
              <w:fldChar w:fldCharType="end"/>
            </w:r>
            <w:r w:rsidRPr="00EA33D6">
              <w:rPr>
                <w:rFonts w:ascii="Times New Roman" w:hAnsi="Times New Roman"/>
                <w:u w:val="single"/>
              </w:rPr>
              <w:tab/>
            </w:r>
            <w:r>
              <w:t xml:space="preserve"> </w:t>
            </w:r>
            <w:r w:rsidRPr="0036210B">
              <w:t>with an address of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bookmarkStart w:id="7" w:name="Text69"/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>
            <w:pPr>
              <w:tabs>
                <w:tab w:val="left" w:pos="9790"/>
                <w:tab w:val="left" w:pos="10350"/>
              </w:tabs>
              <w:ind w:left="-108" w:right="-108"/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7"/>
            <w:r w:rsidRPr="002D11F8">
              <w:rPr>
                <w:rFonts w:ascii="Times New Roman" w:hAnsi="Times New Roman"/>
                <w:u w:val="single"/>
              </w:rPr>
              <w:tab/>
            </w:r>
            <w:r w:rsidRPr="002D11F8">
              <w:rPr>
                <w:rFonts w:ascii="Times New Roman" w:hAnsi="Times New Roman"/>
              </w:rPr>
              <w:t>.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>
            <w:r>
              <w:t>2.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t>Creditors may bring an action by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>
            <w:pPr>
              <w:tabs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t>A.</w:t>
            </w:r>
          </w:p>
        </w:tc>
        <w:tc>
          <w:tcPr>
            <w:tcW w:w="98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t xml:space="preserve">filing a claim in the </w:t>
            </w:r>
            <w:bookmarkStart w:id="8" w:name="Text70"/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8"/>
            <w:r w:rsidRPr="0036210B">
              <w:rPr>
                <w:rFonts w:ascii="Times New Roman" w:hAnsi="Times New Roman"/>
                <w:u w:val="single"/>
              </w:rPr>
              <w:tab/>
            </w:r>
            <w:r w:rsidRPr="0036210B">
              <w:t xml:space="preserve"> County Circuit Court before the property is assigned.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>
            <w:pPr>
              <w:tabs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t>B.</w:t>
            </w:r>
          </w:p>
        </w:tc>
        <w:tc>
          <w:tcPr>
            <w:tcW w:w="98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A3096" w:rsidRPr="0036210B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t>bringing a suit against the assignee(s) after the property is assigned.  The right of a creditor to bring an action terminates three months after the date of publication of this order.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C90AA2" w:rsidP="008A3096">
            <w:r>
              <w:t>3.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Default="00C90AA2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t>The property may be assigned to the creditors and interested persons after 30 days have elapsed following the first publication of this notice.</w:t>
            </w:r>
          </w:p>
        </w:tc>
      </w:tr>
      <w:tr w:rsidR="008A3096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/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A3096" w:rsidRDefault="008A3096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</w:p>
        </w:tc>
      </w:tr>
      <w:tr w:rsidR="00C90AA2" w:rsidRPr="0036210B" w:rsidTr="00C90AA2">
        <w:trPr>
          <w:cantSplit/>
          <w:trHeight w:val="378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rPr>
                <w:b/>
              </w:rPr>
              <w:t>THE COURT ORDERS:</w:t>
            </w:r>
          </w:p>
        </w:tc>
      </w:tr>
      <w:tr w:rsidR="00C90AA2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>
            <w:r>
              <w:t>1.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C90AA2">
            <w:pPr>
              <w:tabs>
                <w:tab w:val="left" w:pos="360"/>
                <w:tab w:val="left" w:pos="4660"/>
                <w:tab w:val="left" w:pos="8440"/>
                <w:tab w:val="left" w:pos="9730"/>
                <w:tab w:val="left" w:pos="10350"/>
              </w:tabs>
              <w:ind w:left="-108" w:right="-108"/>
            </w:pPr>
            <w:r>
              <w:t>The P</w:t>
            </w:r>
            <w:r w:rsidRPr="0036210B">
              <w:t xml:space="preserve">etition be heard and heirship be determined at the </w:t>
            </w:r>
            <w:bookmarkStart w:id="9" w:name="Text61"/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9"/>
            <w:r w:rsidRPr="009229C6">
              <w:rPr>
                <w:rFonts w:ascii="Times New Roman" w:hAnsi="Times New Roman"/>
                <w:u w:val="single"/>
              </w:rPr>
              <w:tab/>
            </w:r>
            <w:r w:rsidRPr="0036210B">
              <w:rPr>
                <w:u w:val="single"/>
              </w:rPr>
              <w:tab/>
            </w:r>
            <w:r w:rsidRPr="0036210B">
              <w:t xml:space="preserve"> County Courthouse,</w:t>
            </w:r>
            <w:r>
              <w:t xml:space="preserve"> </w:t>
            </w:r>
            <w:r w:rsidRPr="0036210B">
              <w:rPr>
                <w:rFonts w:ascii="Times New Roman" w:hAnsi="Times New Roman"/>
                <w:u w:val="single"/>
              </w:rPr>
              <w:fldChar w:fldCharType="begin">
                <w:ffData>
                  <w:name w:val="Text66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0" w:name="Text66"/>
            <w:r w:rsidRPr="0036210B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36210B">
              <w:rPr>
                <w:rFonts w:ascii="Times New Roman" w:hAnsi="Times New Roman"/>
                <w:u w:val="single"/>
              </w:rPr>
            </w:r>
            <w:r w:rsidRPr="0036210B">
              <w:rPr>
                <w:rFonts w:ascii="Times New Roman" w:hAnsi="Times New Roman"/>
                <w:u w:val="single"/>
              </w:rPr>
              <w:fldChar w:fldCharType="separate"/>
            </w:r>
            <w:r w:rsidRPr="0036210B">
              <w:rPr>
                <w:rFonts w:ascii="Times New Roman" w:hAnsi="Times New Roman"/>
                <w:noProof/>
                <w:u w:val="single"/>
              </w:rPr>
              <w:t> </w:t>
            </w:r>
            <w:r w:rsidRPr="0036210B">
              <w:rPr>
                <w:rFonts w:ascii="Times New Roman" w:hAnsi="Times New Roman"/>
                <w:noProof/>
                <w:u w:val="single"/>
              </w:rPr>
              <w:t> </w:t>
            </w:r>
            <w:r w:rsidRPr="0036210B">
              <w:rPr>
                <w:rFonts w:ascii="Times New Roman" w:hAnsi="Times New Roman"/>
                <w:noProof/>
                <w:u w:val="single"/>
              </w:rPr>
              <w:t> </w:t>
            </w:r>
            <w:r w:rsidRPr="0036210B">
              <w:rPr>
                <w:rFonts w:ascii="Times New Roman" w:hAnsi="Times New Roman"/>
                <w:noProof/>
                <w:u w:val="single"/>
              </w:rPr>
              <w:t> </w:t>
            </w:r>
            <w:r w:rsidRPr="0036210B">
              <w:rPr>
                <w:rFonts w:ascii="Times New Roman" w:hAnsi="Times New Roman"/>
                <w:noProof/>
                <w:u w:val="single"/>
              </w:rPr>
              <w:t> </w:t>
            </w:r>
            <w:r w:rsidRPr="0036210B">
              <w:rPr>
                <w:rFonts w:ascii="Times New Roman" w:hAnsi="Times New Roman"/>
                <w:u w:val="single"/>
              </w:rPr>
              <w:fldChar w:fldCharType="end"/>
            </w:r>
            <w:bookmarkEnd w:id="10"/>
            <w:r w:rsidRPr="009229C6">
              <w:rPr>
                <w:rFonts w:ascii="Times New Roman" w:hAnsi="Times New Roman"/>
                <w:u w:val="single"/>
              </w:rPr>
              <w:tab/>
            </w:r>
            <w:r w:rsidRPr="0036210B">
              <w:t xml:space="preserve">, Wisconsin, Room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1" w:name="Text62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bookmarkStart w:id="12" w:name="_GoBack"/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bookmarkEnd w:id="12"/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1"/>
            <w:r w:rsidRPr="0036210B">
              <w:rPr>
                <w:rFonts w:ascii="Times New Roman" w:hAnsi="Times New Roman"/>
                <w:u w:val="single"/>
              </w:rPr>
              <w:tab/>
            </w:r>
            <w:r w:rsidRPr="0036210B">
              <w:t>, before</w:t>
            </w:r>
          </w:p>
          <w:p w:rsidR="00C90AA2" w:rsidRPr="00C90AA2" w:rsidRDefault="00C90AA2" w:rsidP="00C90AA2">
            <w:pPr>
              <w:tabs>
                <w:tab w:val="left" w:pos="360"/>
                <w:tab w:val="left" w:pos="4660"/>
                <w:tab w:val="left" w:pos="8440"/>
                <w:tab w:val="left" w:pos="9730"/>
                <w:tab w:val="left" w:pos="10350"/>
              </w:tabs>
              <w:ind w:left="-108" w:right="-108"/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36210B">
              <w:rPr>
                <w:rFonts w:ascii="Times New Roman" w:hAnsi="Times New Roman"/>
                <w:u w:val="single"/>
              </w:rPr>
              <w:tab/>
            </w:r>
            <w:r w:rsidRPr="0036210B">
              <w:t xml:space="preserve">, Court Official, on </w:t>
            </w:r>
            <w:r>
              <w:rPr>
                <w:sz w:val="16"/>
                <w:szCs w:val="16"/>
              </w:rPr>
              <w:t>[Date]</w:t>
            </w:r>
            <w:r w:rsidRPr="0036210B">
              <w:rPr>
                <w:sz w:val="16"/>
                <w:szCs w:val="16"/>
              </w:rPr>
              <w:t xml:space="preserve"> </w:t>
            </w:r>
            <w:bookmarkStart w:id="13" w:name="Text63"/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3"/>
            <w:r w:rsidRPr="009229C6">
              <w:rPr>
                <w:rFonts w:ascii="Times New Roman" w:hAnsi="Times New Roman"/>
                <w:u w:val="single"/>
              </w:rPr>
              <w:tab/>
            </w:r>
            <w:r w:rsidRPr="0036210B">
              <w:t xml:space="preserve">, at </w:t>
            </w:r>
            <w:r>
              <w:rPr>
                <w:rFonts w:cs="Arial"/>
                <w:sz w:val="16"/>
                <w:szCs w:val="16"/>
              </w:rPr>
              <w:t>[Time]</w:t>
            </w:r>
            <w:r w:rsidRPr="0036210B">
              <w:rPr>
                <w:rFonts w:cs="Arial"/>
                <w:sz w:val="16"/>
                <w:szCs w:val="16"/>
              </w:rPr>
              <w:t xml:space="preserve"> </w:t>
            </w:r>
            <w:bookmarkStart w:id="14" w:name="Text64"/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4"/>
            <w:r>
              <w:rPr>
                <w:rFonts w:ascii="Times New Roman" w:hAnsi="Times New Roman"/>
              </w:rPr>
              <w:t>.</w:t>
            </w:r>
          </w:p>
        </w:tc>
      </w:tr>
      <w:tr w:rsidR="00C90AA2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/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</w:p>
        </w:tc>
      </w:tr>
      <w:tr w:rsidR="00C90AA2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>
            <w:r>
              <w:t>2.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  <w:r w:rsidRPr="0036210B">
              <w:rPr>
                <w:snapToGrid w:val="0"/>
                <w:color w:val="000000"/>
              </w:rPr>
              <w:t>Publication of this notice is notice to any persons whose names or addresses are unknown.</w:t>
            </w:r>
          </w:p>
        </w:tc>
      </w:tr>
      <w:tr w:rsidR="00C90AA2" w:rsidRPr="0036210B" w:rsidTr="008A3096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/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8A3096">
            <w:pPr>
              <w:tabs>
                <w:tab w:val="left" w:pos="360"/>
                <w:tab w:val="left" w:pos="4660"/>
                <w:tab w:val="left" w:pos="8260"/>
                <w:tab w:val="left" w:pos="9990"/>
                <w:tab w:val="left" w:pos="10350"/>
              </w:tabs>
              <w:ind w:left="-108" w:right="-108"/>
            </w:pPr>
          </w:p>
        </w:tc>
      </w:tr>
      <w:tr w:rsidR="008A3096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A3096" w:rsidRPr="00D30279" w:rsidRDefault="00C90AA2" w:rsidP="008A3096">
            <w:pPr>
              <w:rPr>
                <w:b/>
              </w:rPr>
            </w:pPr>
            <w:r w:rsidRPr="0036210B">
              <w:rPr>
                <w:b/>
              </w:rPr>
              <w:t>*DO NOT PRINT the following if left blank:</w:t>
            </w:r>
          </w:p>
        </w:tc>
      </w:tr>
      <w:tr w:rsidR="00C90AA2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0AA2" w:rsidRDefault="00C90AA2" w:rsidP="00C90AA2">
            <w:pPr>
              <w:tabs>
                <w:tab w:val="left" w:pos="880"/>
                <w:tab w:val="left" w:pos="10260"/>
              </w:tabs>
              <w:ind w:left="430" w:hanging="20"/>
              <w:rPr>
                <w:snapToGrid w:val="0"/>
                <w:color w:val="000000"/>
              </w:rPr>
            </w:pPr>
            <w:r w:rsidRPr="0036210B">
              <w:rPr>
                <w:b/>
                <w:snapToGrid w:val="0"/>
                <w:color w:val="000000"/>
              </w:rPr>
              <w:t>*</w:t>
            </w:r>
            <w:r w:rsidRPr="0036210B">
              <w:rPr>
                <w:b/>
                <w:snapToGrid w:val="0"/>
                <w:color w:val="00000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 w:rsidRPr="0036210B">
              <w:rPr>
                <w:b/>
                <w:snapToGrid w:val="0"/>
                <w:color w:val="000000"/>
              </w:rPr>
              <w:instrText xml:space="preserve"> FORMCHECKBOX </w:instrText>
            </w:r>
            <w:r>
              <w:rPr>
                <w:b/>
                <w:snapToGrid w:val="0"/>
                <w:color w:val="000000"/>
              </w:rPr>
            </w:r>
            <w:r>
              <w:rPr>
                <w:b/>
                <w:snapToGrid w:val="0"/>
                <w:color w:val="000000"/>
              </w:rPr>
              <w:fldChar w:fldCharType="separate"/>
            </w:r>
            <w:r w:rsidRPr="0036210B">
              <w:rPr>
                <w:b/>
                <w:snapToGrid w:val="0"/>
                <w:color w:val="000000"/>
              </w:rPr>
              <w:fldChar w:fldCharType="end"/>
            </w:r>
            <w:bookmarkEnd w:id="15"/>
            <w:r w:rsidRPr="0036210B">
              <w:rPr>
                <w:b/>
                <w:snapToGrid w:val="0"/>
                <w:color w:val="000000"/>
              </w:rPr>
              <w:tab/>
            </w:r>
            <w:r w:rsidRPr="0036210B">
              <w:rPr>
                <w:snapToGrid w:val="0"/>
                <w:color w:val="000000"/>
              </w:rPr>
              <w:t xml:space="preserve">The names or addresses of the following interested persons </w:t>
            </w:r>
            <w:r w:rsidRPr="0036210B">
              <w:rPr>
                <w:snapToGrid w:val="0"/>
                <w:color w:val="000000"/>
                <w:sz w:val="16"/>
                <w:szCs w:val="16"/>
              </w:rPr>
              <w:t>(if any)</w:t>
            </w:r>
            <w:r>
              <w:rPr>
                <w:snapToGrid w:val="0"/>
                <w:color w:val="000000"/>
              </w:rPr>
              <w:t xml:space="preserve"> are not known/</w:t>
            </w:r>
            <w:r w:rsidRPr="0036210B">
              <w:rPr>
                <w:snapToGrid w:val="0"/>
                <w:color w:val="000000"/>
              </w:rPr>
              <w:t>reasonably ascertainable:</w:t>
            </w:r>
          </w:p>
          <w:p w:rsidR="00C90AA2" w:rsidRPr="0036210B" w:rsidRDefault="00C90AA2" w:rsidP="00C90AA2">
            <w:pPr>
              <w:tabs>
                <w:tab w:val="left" w:pos="880"/>
                <w:tab w:val="left" w:pos="10060"/>
              </w:tabs>
              <w:ind w:left="430" w:hanging="20"/>
              <w:rPr>
                <w:b/>
              </w:rPr>
            </w:pPr>
            <w:r w:rsidRPr="0036210B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ab/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Pr="0036210B">
              <w:rPr>
                <w:rFonts w:ascii="Times New Roman" w:hAnsi="Times New Roman"/>
                <w:u w:val="single"/>
              </w:rPr>
              <w:tab/>
            </w:r>
          </w:p>
        </w:tc>
      </w:tr>
      <w:tr w:rsidR="00C90AA2" w:rsidRPr="0036210B" w:rsidTr="00C90AA2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AA2" w:rsidRPr="0036210B" w:rsidRDefault="00C90AA2" w:rsidP="008A3096">
            <w:pPr>
              <w:rPr>
                <w:b/>
              </w:rPr>
            </w:pPr>
          </w:p>
        </w:tc>
      </w:tr>
      <w:tr w:rsidR="00C90AA2" w:rsidRPr="0036210B" w:rsidTr="00C90AA2">
        <w:trPr>
          <w:cantSplit/>
          <w:trHeight w:val="260"/>
        </w:trPr>
        <w:tc>
          <w:tcPr>
            <w:tcW w:w="10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A2" w:rsidRPr="0036210B" w:rsidRDefault="00C90AA2" w:rsidP="00C90AA2">
            <w:pPr>
              <w:tabs>
                <w:tab w:val="left" w:pos="10290"/>
              </w:tabs>
              <w:rPr>
                <w:b/>
              </w:rPr>
            </w:pPr>
            <w:r w:rsidRPr="0036210B">
              <w:rPr>
                <w:sz w:val="18"/>
                <w:szCs w:val="18"/>
              </w:rPr>
              <w:t xml:space="preserve">If you require reasonable accommodations due to a disability to participate in the court process, please call  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6" w:name="Text72"/>
            <w:r>
              <w:rPr>
                <w:rFonts w:ascii="Times New Roman" w:hAnsi="Times New Roman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fldChar w:fldCharType="end"/>
            </w:r>
            <w:bookmarkEnd w:id="16"/>
            <w:r w:rsidRPr="0036210B">
              <w:rPr>
                <w:sz w:val="18"/>
                <w:szCs w:val="18"/>
                <w:u w:val="single"/>
              </w:rPr>
              <w:tab/>
            </w:r>
            <w:r w:rsidRPr="0036210B">
              <w:rPr>
                <w:sz w:val="18"/>
                <w:szCs w:val="18"/>
              </w:rPr>
              <w:t xml:space="preserve"> prior to the scheduled court date.  Please note that the court d</w:t>
            </w:r>
            <w:r>
              <w:rPr>
                <w:sz w:val="18"/>
                <w:szCs w:val="18"/>
              </w:rPr>
              <w:t>oes not provide transportation.</w:t>
            </w:r>
          </w:p>
        </w:tc>
      </w:tr>
      <w:tr w:rsidR="00C90AA2" w:rsidRPr="0036210B" w:rsidTr="00C90AA2">
        <w:trPr>
          <w:cantSplit/>
          <w:trHeight w:val="260"/>
        </w:trPr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0AA2" w:rsidRPr="0036210B" w:rsidRDefault="00C90AA2" w:rsidP="00C90AA2">
            <w:pPr>
              <w:tabs>
                <w:tab w:val="left" w:pos="10290"/>
              </w:tabs>
              <w:rPr>
                <w:sz w:val="18"/>
                <w:szCs w:val="18"/>
              </w:rPr>
            </w:pPr>
          </w:p>
        </w:tc>
      </w:tr>
      <w:tr w:rsidR="00C90AA2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0AA2" w:rsidRPr="0036210B" w:rsidRDefault="00C90AA2" w:rsidP="00C90AA2">
            <w:pPr>
              <w:tabs>
                <w:tab w:val="left" w:pos="10290"/>
              </w:tabs>
              <w:rPr>
                <w:sz w:val="18"/>
                <w:szCs w:val="18"/>
              </w:rPr>
            </w:pPr>
            <w:r w:rsidRPr="00F86596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 w:rsidRPr="00F86596">
              <w:instrText xml:space="preserve"> FORMCHECKBOX </w:instrText>
            </w:r>
            <w:r>
              <w:fldChar w:fldCharType="separate"/>
            </w:r>
            <w:r w:rsidRPr="00F86596">
              <w:fldChar w:fldCharType="end"/>
            </w:r>
            <w:bookmarkEnd w:id="17"/>
            <w:r w:rsidRPr="00F86596">
              <w:t xml:space="preserve"> </w:t>
            </w:r>
            <w:r w:rsidRPr="00F86596">
              <w:rPr>
                <w:b/>
              </w:rPr>
              <w:t>Please check with person named below for exact time and date.</w:t>
            </w:r>
          </w:p>
        </w:tc>
      </w:tr>
      <w:tr w:rsidR="00C90AA2" w:rsidRPr="0036210B" w:rsidTr="008A3096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0AA2" w:rsidRPr="00F86596" w:rsidRDefault="00C90AA2" w:rsidP="00C90AA2">
            <w:pPr>
              <w:tabs>
                <w:tab w:val="left" w:pos="10290"/>
              </w:tabs>
            </w:pPr>
          </w:p>
        </w:tc>
      </w:tr>
      <w:tr w:rsidR="00C90AA2" w:rsidRPr="0036210B" w:rsidTr="00D640E8">
        <w:trPr>
          <w:cantSplit/>
          <w:trHeight w:val="260"/>
        </w:trPr>
        <w:tc>
          <w:tcPr>
            <w:tcW w:w="5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A2" w:rsidRPr="0036210B" w:rsidRDefault="00C90AA2" w:rsidP="00C90AA2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  <w:r w:rsidRPr="0036210B">
              <w:rPr>
                <w:position w:val="6"/>
                <w:sz w:val="14"/>
              </w:rPr>
              <w:t>Form completed by: (Name)</w:t>
            </w:r>
          </w:p>
          <w:p w:rsidR="00C90AA2" w:rsidRPr="00F86596" w:rsidRDefault="00C90AA2" w:rsidP="00C90AA2">
            <w:pPr>
              <w:tabs>
                <w:tab w:val="left" w:pos="10290"/>
              </w:tabs>
            </w:pPr>
            <w:r w:rsidRPr="0036210B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8"/>
                  </w:textInput>
                </w:ffData>
              </w:fldChar>
            </w:r>
            <w:r w:rsidRPr="0036210B">
              <w:rPr>
                <w:rFonts w:ascii="Times New Roman" w:hAnsi="Times New Roman"/>
              </w:rPr>
              <w:instrText xml:space="preserve"> FORMTEXT </w:instrText>
            </w:r>
            <w:r w:rsidRPr="0036210B">
              <w:rPr>
                <w:rFonts w:ascii="Times New Roman" w:hAnsi="Times New Roman"/>
              </w:rPr>
            </w:r>
            <w:r w:rsidRPr="0036210B">
              <w:rPr>
                <w:rFonts w:ascii="Times New Roman" w:hAnsi="Times New Roman"/>
              </w:rPr>
              <w:fldChar w:fldCharType="separate"/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53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AA2" w:rsidRPr="00F86596" w:rsidRDefault="00C90AA2" w:rsidP="00C90AA2">
            <w:pPr>
              <w:tabs>
                <w:tab w:val="left" w:pos="10290"/>
              </w:tabs>
            </w:pPr>
          </w:p>
        </w:tc>
      </w:tr>
      <w:tr w:rsidR="00C90AA2" w:rsidRPr="0036210B" w:rsidTr="00D640E8">
        <w:trPr>
          <w:cantSplit/>
          <w:trHeight w:val="260"/>
        </w:trPr>
        <w:tc>
          <w:tcPr>
            <w:tcW w:w="5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A2" w:rsidRPr="0036210B" w:rsidRDefault="00C90AA2" w:rsidP="00C90AA2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  <w:r w:rsidRPr="0036210B">
              <w:rPr>
                <w:position w:val="6"/>
                <w:sz w:val="14"/>
              </w:rPr>
              <w:t>Address</w:t>
            </w:r>
          </w:p>
          <w:p w:rsidR="00C90AA2" w:rsidRPr="00F86596" w:rsidRDefault="00C90AA2" w:rsidP="00C90AA2">
            <w:pPr>
              <w:tabs>
                <w:tab w:val="left" w:pos="10290"/>
              </w:tabs>
            </w:pPr>
            <w:r w:rsidRPr="0036210B">
              <w:rPr>
                <w:rFonts w:ascii="Times New Roman" w:hAnsi="Times New Roman"/>
              </w:rPr>
              <w:fldChar w:fldCharType="begin">
                <w:ffData>
                  <w:name w:val="Text71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18" w:name="Text71"/>
            <w:r w:rsidRPr="0036210B">
              <w:rPr>
                <w:rFonts w:ascii="Times New Roman" w:hAnsi="Times New Roman"/>
              </w:rPr>
              <w:instrText xml:space="preserve"> FORMTEXT </w:instrText>
            </w:r>
            <w:r w:rsidRPr="0036210B">
              <w:rPr>
                <w:rFonts w:ascii="Times New Roman" w:hAnsi="Times New Roman"/>
              </w:rPr>
            </w:r>
            <w:r w:rsidRPr="0036210B">
              <w:rPr>
                <w:rFonts w:ascii="Times New Roman" w:hAnsi="Times New Roman"/>
              </w:rPr>
              <w:fldChar w:fldCharType="separate"/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</w:rPr>
              <w:fldChar w:fldCharType="end"/>
            </w:r>
            <w:bookmarkEnd w:id="18"/>
          </w:p>
        </w:tc>
        <w:tc>
          <w:tcPr>
            <w:tcW w:w="53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AA2" w:rsidRPr="00F86596" w:rsidRDefault="00C90AA2" w:rsidP="00C90AA2">
            <w:pPr>
              <w:tabs>
                <w:tab w:val="left" w:pos="10290"/>
              </w:tabs>
            </w:pPr>
          </w:p>
        </w:tc>
      </w:tr>
      <w:tr w:rsidR="00D640E8" w:rsidRPr="0036210B" w:rsidTr="00D640E8">
        <w:trPr>
          <w:cantSplit/>
          <w:trHeight w:val="260"/>
        </w:trPr>
        <w:tc>
          <w:tcPr>
            <w:tcW w:w="2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0E8" w:rsidRPr="0036210B" w:rsidRDefault="00D640E8" w:rsidP="00D640E8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  <w:r w:rsidRPr="0036210B">
              <w:rPr>
                <w:position w:val="6"/>
                <w:sz w:val="14"/>
              </w:rPr>
              <w:t>Telephone Number</w:t>
            </w:r>
          </w:p>
          <w:p w:rsidR="00D640E8" w:rsidRPr="0036210B" w:rsidRDefault="00D640E8" w:rsidP="00D640E8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  <w:r w:rsidRPr="0036210B">
              <w:rPr>
                <w:rFonts w:ascii="Times New Roman" w:hAnsi="Times New Roman"/>
              </w:rPr>
              <w:fldChar w:fldCharType="begin">
                <w:ffData>
                  <w:name w:val="Text5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9" w:name="Text53"/>
            <w:r w:rsidRPr="0036210B">
              <w:rPr>
                <w:rFonts w:ascii="Times New Roman" w:hAnsi="Times New Roman"/>
              </w:rPr>
              <w:instrText xml:space="preserve"> FORMTEXT </w:instrText>
            </w:r>
            <w:r w:rsidRPr="0036210B">
              <w:rPr>
                <w:rFonts w:ascii="Times New Roman" w:hAnsi="Times New Roman"/>
              </w:rPr>
            </w:r>
            <w:r w:rsidRPr="0036210B">
              <w:rPr>
                <w:rFonts w:ascii="Times New Roman" w:hAnsi="Times New Roman"/>
              </w:rPr>
              <w:fldChar w:fldCharType="separate"/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</w:rPr>
              <w:fldChar w:fldCharType="end"/>
            </w:r>
            <w:bookmarkEnd w:id="19"/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0E8" w:rsidRPr="0036210B" w:rsidRDefault="00D640E8" w:rsidP="00D640E8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  <w:r w:rsidRPr="0036210B">
              <w:rPr>
                <w:position w:val="6"/>
                <w:sz w:val="14"/>
              </w:rPr>
              <w:t>Bar Number</w:t>
            </w:r>
          </w:p>
          <w:p w:rsidR="00D640E8" w:rsidRPr="0036210B" w:rsidRDefault="00D640E8" w:rsidP="00D640E8">
            <w:pPr>
              <w:pStyle w:val="Header"/>
              <w:tabs>
                <w:tab w:val="clear" w:pos="4320"/>
                <w:tab w:val="clear" w:pos="8640"/>
              </w:tabs>
              <w:rPr>
                <w:rFonts w:ascii="Times New Roman" w:hAnsi="Times New Roman"/>
              </w:rPr>
            </w:pPr>
            <w:r w:rsidRPr="0036210B">
              <w:rPr>
                <w:rFonts w:ascii="Times New Roman" w:hAnsi="Times New Roman"/>
              </w:rPr>
              <w:fldChar w:fldCharType="begin">
                <w:ffData>
                  <w:name w:val="Text5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36210B">
              <w:rPr>
                <w:rFonts w:ascii="Times New Roman" w:hAnsi="Times New Roman"/>
              </w:rPr>
              <w:instrText xml:space="preserve"> FORMTEXT </w:instrText>
            </w:r>
            <w:r w:rsidRPr="0036210B">
              <w:rPr>
                <w:rFonts w:ascii="Times New Roman" w:hAnsi="Times New Roman"/>
              </w:rPr>
            </w:r>
            <w:r w:rsidRPr="0036210B">
              <w:rPr>
                <w:rFonts w:ascii="Times New Roman" w:hAnsi="Times New Roman"/>
              </w:rPr>
              <w:fldChar w:fldCharType="separate"/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  <w:noProof/>
              </w:rPr>
              <w:t> </w:t>
            </w:r>
            <w:r w:rsidRPr="0036210B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53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40E8" w:rsidRPr="00F86596" w:rsidRDefault="00D640E8" w:rsidP="00D640E8">
            <w:pPr>
              <w:tabs>
                <w:tab w:val="left" w:pos="10290"/>
              </w:tabs>
            </w:pPr>
          </w:p>
        </w:tc>
      </w:tr>
      <w:tr w:rsidR="00D640E8" w:rsidRPr="0036210B" w:rsidTr="00D640E8">
        <w:trPr>
          <w:cantSplit/>
          <w:trHeight w:val="260"/>
        </w:trPr>
        <w:tc>
          <w:tcPr>
            <w:tcW w:w="2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40E8" w:rsidRPr="0036210B" w:rsidRDefault="00D640E8" w:rsidP="00D640E8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40E8" w:rsidRPr="0036210B" w:rsidRDefault="00D640E8" w:rsidP="00D640E8">
            <w:pPr>
              <w:pStyle w:val="Header"/>
              <w:tabs>
                <w:tab w:val="clear" w:pos="4320"/>
                <w:tab w:val="clear" w:pos="8640"/>
              </w:tabs>
              <w:rPr>
                <w:position w:val="6"/>
                <w:sz w:val="14"/>
              </w:rPr>
            </w:pPr>
          </w:p>
        </w:tc>
        <w:tc>
          <w:tcPr>
            <w:tcW w:w="5355" w:type="dxa"/>
            <w:tcBorders>
              <w:top w:val="nil"/>
              <w:left w:val="nil"/>
              <w:bottom w:val="nil"/>
              <w:right w:val="nil"/>
            </w:tcBorders>
          </w:tcPr>
          <w:p w:rsidR="00D640E8" w:rsidRPr="00F86596" w:rsidRDefault="00D640E8" w:rsidP="00D640E8">
            <w:pPr>
              <w:tabs>
                <w:tab w:val="left" w:pos="10290"/>
              </w:tabs>
            </w:pPr>
          </w:p>
        </w:tc>
      </w:tr>
      <w:tr w:rsidR="00D640E8" w:rsidRPr="0036210B" w:rsidTr="00150B2D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40E8" w:rsidRPr="00D640E8" w:rsidRDefault="00D640E8" w:rsidP="00D640E8">
            <w:pPr>
              <w:rPr>
                <w:b/>
                <w:snapToGrid w:val="0"/>
                <w:color w:val="000000"/>
                <w:sz w:val="18"/>
                <w:szCs w:val="18"/>
              </w:rPr>
            </w:pPr>
            <w:r w:rsidRPr="0036210B">
              <w:rPr>
                <w:b/>
                <w:sz w:val="18"/>
                <w:szCs w:val="18"/>
              </w:rPr>
              <w:t>DO NOT PRINT the following text when publishing notice.</w:t>
            </w:r>
          </w:p>
        </w:tc>
      </w:tr>
      <w:tr w:rsidR="00D640E8" w:rsidRPr="0036210B" w:rsidTr="00150B2D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40E8" w:rsidRPr="00F86596" w:rsidRDefault="00D640E8" w:rsidP="00D640E8">
            <w:pPr>
              <w:tabs>
                <w:tab w:val="left" w:pos="10290"/>
              </w:tabs>
            </w:pPr>
          </w:p>
        </w:tc>
      </w:tr>
      <w:tr w:rsidR="00D640E8" w:rsidRPr="0036210B" w:rsidTr="00150B2D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40E8" w:rsidRPr="0036210B" w:rsidRDefault="00D640E8" w:rsidP="00D640E8">
            <w:pPr>
              <w:rPr>
                <w:sz w:val="18"/>
                <w:szCs w:val="18"/>
              </w:rPr>
            </w:pPr>
            <w:r w:rsidRPr="0036210B">
              <w:rPr>
                <w:b/>
                <w:sz w:val="18"/>
                <w:szCs w:val="18"/>
              </w:rPr>
              <w:t>Notice to Newspaper:</w:t>
            </w:r>
          </w:p>
          <w:p w:rsidR="00D640E8" w:rsidRPr="00F86596" w:rsidRDefault="00D640E8" w:rsidP="00D640E8">
            <w:pPr>
              <w:tabs>
                <w:tab w:val="left" w:pos="10290"/>
              </w:tabs>
            </w:pPr>
            <w:r w:rsidRPr="0036210B">
              <w:rPr>
                <w:snapToGrid w:val="0"/>
                <w:color w:val="000000"/>
                <w:sz w:val="18"/>
                <w:szCs w:val="18"/>
              </w:rPr>
              <w:t xml:space="preserve">Notice must be published once a week for three consecutive weeks in the following newspaper: </w:t>
            </w:r>
            <w:r w:rsidRPr="00C111D8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5"/>
                  </w:textInput>
                </w:ffData>
              </w:fldChar>
            </w:r>
            <w:r w:rsidRPr="00C111D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C111D8">
              <w:rPr>
                <w:rFonts w:ascii="Times New Roman" w:hAnsi="Times New Roman"/>
                <w:u w:val="single"/>
              </w:rPr>
            </w:r>
            <w:r w:rsidRPr="00C111D8">
              <w:rPr>
                <w:rFonts w:ascii="Times New Roman" w:hAnsi="Times New Roman"/>
                <w:u w:val="single"/>
              </w:rPr>
              <w:fldChar w:fldCharType="separate"/>
            </w:r>
            <w:r w:rsidRPr="00C111D8">
              <w:rPr>
                <w:rFonts w:ascii="Times New Roman" w:eastAsia="Arial Unicode MS" w:hAnsi="Times New Roman"/>
                <w:noProof/>
                <w:u w:val="single"/>
              </w:rPr>
              <w:t> </w:t>
            </w:r>
            <w:r w:rsidRPr="00C111D8">
              <w:rPr>
                <w:rFonts w:ascii="Times New Roman" w:eastAsia="Arial Unicode MS" w:hAnsi="Times New Roman"/>
                <w:noProof/>
                <w:u w:val="single"/>
              </w:rPr>
              <w:t> </w:t>
            </w:r>
            <w:r w:rsidRPr="00C111D8">
              <w:rPr>
                <w:rFonts w:ascii="Times New Roman" w:eastAsia="Arial Unicode MS" w:hAnsi="Times New Roman"/>
                <w:noProof/>
                <w:u w:val="single"/>
              </w:rPr>
              <w:t> </w:t>
            </w:r>
            <w:r w:rsidRPr="00C111D8">
              <w:rPr>
                <w:rFonts w:ascii="Times New Roman" w:eastAsia="Arial Unicode MS" w:hAnsi="Times New Roman"/>
                <w:noProof/>
                <w:u w:val="single"/>
              </w:rPr>
              <w:t> </w:t>
            </w:r>
            <w:r w:rsidRPr="00C111D8">
              <w:rPr>
                <w:rFonts w:ascii="Times New Roman" w:eastAsia="Arial Unicode MS" w:hAnsi="Times New Roman"/>
                <w:noProof/>
                <w:u w:val="single"/>
              </w:rPr>
              <w:t> </w:t>
            </w:r>
            <w:r w:rsidRPr="00C111D8">
              <w:rPr>
                <w:rFonts w:ascii="Times New Roman" w:hAnsi="Times New Roman"/>
                <w:u w:val="single"/>
              </w:rPr>
              <w:fldChar w:fldCharType="end"/>
            </w:r>
            <w:r w:rsidRPr="0036210B">
              <w:rPr>
                <w:snapToGrid w:val="0"/>
                <w:color w:val="000000"/>
                <w:sz w:val="18"/>
                <w:szCs w:val="18"/>
                <w:u w:val="single"/>
              </w:rPr>
              <w:tab/>
            </w:r>
            <w:r w:rsidRPr="0036210B">
              <w:rPr>
                <w:snapToGrid w:val="0"/>
                <w:color w:val="000000"/>
                <w:sz w:val="18"/>
                <w:szCs w:val="18"/>
              </w:rPr>
              <w:t>.</w:t>
            </w:r>
          </w:p>
        </w:tc>
      </w:tr>
      <w:tr w:rsidR="00D640E8" w:rsidRPr="0036210B" w:rsidTr="00150B2D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40E8" w:rsidRPr="00F86596" w:rsidRDefault="00D640E8" w:rsidP="00D640E8">
            <w:pPr>
              <w:tabs>
                <w:tab w:val="left" w:pos="10290"/>
              </w:tabs>
            </w:pPr>
          </w:p>
        </w:tc>
      </w:tr>
      <w:tr w:rsidR="00D640E8" w:rsidRPr="0036210B" w:rsidTr="00150B2D">
        <w:trPr>
          <w:cantSplit/>
          <w:trHeight w:val="260"/>
        </w:trPr>
        <w:tc>
          <w:tcPr>
            <w:tcW w:w="107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40E8" w:rsidRPr="00F86596" w:rsidRDefault="00D640E8" w:rsidP="00D640E8">
            <w:pPr>
              <w:tabs>
                <w:tab w:val="left" w:pos="10290"/>
              </w:tabs>
            </w:pPr>
            <w:r w:rsidRPr="0036210B">
              <w:rPr>
                <w:snapToGrid w:val="0"/>
                <w:color w:val="000000"/>
                <w:sz w:val="18"/>
                <w:szCs w:val="18"/>
              </w:rPr>
              <w:t>The petitioner is responsible for providing a copy of this notice to all interested persons (including creditors)</w:t>
            </w:r>
          </w:p>
        </w:tc>
      </w:tr>
      <w:tr w:rsidR="00D640E8" w:rsidRPr="0036210B" w:rsidTr="00A23E28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D640E8" w:rsidRPr="0036210B" w:rsidRDefault="00D640E8" w:rsidP="00D640E8">
            <w:pPr>
              <w:tabs>
                <w:tab w:val="left" w:pos="10290"/>
              </w:tabs>
              <w:rPr>
                <w:snapToGrid w:val="0"/>
                <w:color w:val="000000"/>
                <w:sz w:val="18"/>
                <w:szCs w:val="18"/>
              </w:rPr>
            </w:pPr>
            <w:r>
              <w:rPr>
                <w:snapToGrid w:val="0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640E8" w:rsidRPr="0036210B" w:rsidRDefault="00D640E8" w:rsidP="00D640E8">
            <w:pPr>
              <w:tabs>
                <w:tab w:val="left" w:pos="10290"/>
              </w:tabs>
              <w:rPr>
                <w:snapToGrid w:val="0"/>
                <w:color w:val="000000"/>
                <w:sz w:val="18"/>
                <w:szCs w:val="18"/>
              </w:rPr>
            </w:pPr>
            <w:r w:rsidRPr="0036210B">
              <w:rPr>
                <w:snapToGrid w:val="0"/>
                <w:color w:val="000000"/>
                <w:sz w:val="18"/>
                <w:szCs w:val="18"/>
              </w:rPr>
              <w:t>by mailing at least 20 days before the hearing; OR</w:t>
            </w:r>
          </w:p>
        </w:tc>
      </w:tr>
      <w:tr w:rsidR="00D640E8" w:rsidRPr="0036210B" w:rsidTr="00A23E28">
        <w:trPr>
          <w:cantSplit/>
          <w:trHeight w:val="2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D640E8" w:rsidRDefault="00D640E8" w:rsidP="00D640E8">
            <w:pPr>
              <w:tabs>
                <w:tab w:val="left" w:pos="10290"/>
              </w:tabs>
              <w:rPr>
                <w:snapToGrid w:val="0"/>
                <w:color w:val="000000"/>
                <w:sz w:val="18"/>
                <w:szCs w:val="18"/>
              </w:rPr>
            </w:pPr>
            <w:r>
              <w:rPr>
                <w:snapToGrid w:val="0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640E8" w:rsidRPr="0036210B" w:rsidRDefault="00D640E8" w:rsidP="00D640E8">
            <w:pPr>
              <w:tabs>
                <w:tab w:val="left" w:pos="10290"/>
              </w:tabs>
              <w:rPr>
                <w:snapToGrid w:val="0"/>
                <w:color w:val="000000"/>
                <w:sz w:val="18"/>
                <w:szCs w:val="18"/>
              </w:rPr>
            </w:pPr>
            <w:r w:rsidRPr="0036210B">
              <w:rPr>
                <w:snapToGrid w:val="0"/>
                <w:color w:val="000000"/>
                <w:sz w:val="18"/>
                <w:szCs w:val="18"/>
              </w:rPr>
              <w:t>by personal service at least 10 days before the hearing</w:t>
            </w:r>
            <w:r>
              <w:rPr>
                <w:snapToGrid w:val="0"/>
                <w:color w:val="000000"/>
                <w:sz w:val="18"/>
                <w:szCs w:val="18"/>
              </w:rPr>
              <w:t>.</w:t>
            </w:r>
          </w:p>
        </w:tc>
      </w:tr>
    </w:tbl>
    <w:p w:rsidR="00E613E3" w:rsidRPr="00D640E8" w:rsidRDefault="00E613E3" w:rsidP="00D640E8">
      <w:pPr>
        <w:tabs>
          <w:tab w:val="left" w:pos="270"/>
          <w:tab w:val="left" w:pos="540"/>
          <w:tab w:val="left" w:pos="10260"/>
        </w:tabs>
        <w:spacing w:line="260" w:lineRule="exact"/>
        <w:ind w:left="274" w:hanging="274"/>
      </w:pPr>
    </w:p>
    <w:sectPr w:rsidR="00E613E3" w:rsidRPr="00D640E8" w:rsidSect="008730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146" w:rsidRDefault="00343146">
      <w:r>
        <w:separator/>
      </w:r>
    </w:p>
  </w:endnote>
  <w:endnote w:type="continuationSeparator" w:id="0">
    <w:p w:rsidR="00343146" w:rsidRDefault="0034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D6" w:rsidRDefault="00EA33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68D" w:rsidRDefault="0039368D" w:rsidP="0039368D">
    <w:pPr>
      <w:pStyle w:val="Footer"/>
      <w:tabs>
        <w:tab w:val="right" w:pos="10260"/>
      </w:tabs>
      <w:spacing w:before="120" w:line="240" w:lineRule="auto"/>
    </w:pPr>
    <w:r>
      <w:t>PR-1843</w:t>
    </w:r>
    <w:r w:rsidRPr="00DC3AAF">
      <w:t xml:space="preserve">, 10/10 </w:t>
    </w:r>
    <w:r w:rsidRPr="0036210B">
      <w:t>Order and Notice of Hearing Petition on Summary Assignment (Formal Administration)</w:t>
    </w:r>
    <w:r>
      <w:t xml:space="preserve">  </w:t>
    </w:r>
    <w:r>
      <w:tab/>
    </w:r>
    <w:r>
      <w:rPr>
        <w:rFonts w:cs="Arial"/>
      </w:rPr>
      <w:t>§§</w:t>
    </w:r>
    <w:r>
      <w:t>867.02, 879.03, and 879.05, Wisconsin Statutes</w:t>
    </w:r>
  </w:p>
  <w:p w:rsidR="0039368D" w:rsidRDefault="0039368D" w:rsidP="0039368D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ED4570" w:rsidRPr="0039368D" w:rsidRDefault="0039368D" w:rsidP="0039368D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CF0DA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CF0DA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CF0DA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separate"/>
    </w:r>
    <w:r w:rsidR="00CF0DA9">
      <w:rPr>
        <w:noProof/>
        <w:snapToGrid w:val="0"/>
      </w:rPr>
      <w:t>Page 2 of 2</w:t>
    </w:r>
    <w:r>
      <w:rPr>
        <w:snapToGrid w:val="0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570" w:rsidRDefault="00576783" w:rsidP="0039368D">
    <w:pPr>
      <w:pStyle w:val="Footer"/>
      <w:tabs>
        <w:tab w:val="right" w:pos="10260"/>
      </w:tabs>
      <w:spacing w:before="120" w:line="240" w:lineRule="auto"/>
    </w:pPr>
    <w:r>
      <w:t>PR-1843</w:t>
    </w:r>
    <w:r w:rsidR="00ED4570" w:rsidRPr="00DC3AAF">
      <w:t xml:space="preserve">, 10/10 </w:t>
    </w:r>
    <w:r w:rsidR="00ED4570" w:rsidRPr="0036210B">
      <w:t xml:space="preserve">Order </w:t>
    </w:r>
    <w:r w:rsidR="00E378CA" w:rsidRPr="0036210B">
      <w:t xml:space="preserve">and Notice of </w:t>
    </w:r>
    <w:r w:rsidR="00ED4570" w:rsidRPr="0036210B">
      <w:t xml:space="preserve">Hearing Petition on Summary Assignment </w:t>
    </w:r>
    <w:r w:rsidR="00E378CA" w:rsidRPr="0036210B">
      <w:t>(Formal Administration)</w:t>
    </w:r>
    <w:r w:rsidR="0039368D">
      <w:t xml:space="preserve">  </w:t>
    </w:r>
    <w:r w:rsidR="0039368D">
      <w:tab/>
    </w:r>
    <w:r w:rsidR="0039368D">
      <w:rPr>
        <w:rFonts w:cs="Arial"/>
      </w:rPr>
      <w:t>§§</w:t>
    </w:r>
    <w:r w:rsidR="0039368D">
      <w:t>867.02, 879.03, and 879.05, Wisconsin Statutes</w:t>
    </w:r>
  </w:p>
  <w:p w:rsidR="00ED4570" w:rsidRDefault="00ED4570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ED4570" w:rsidRDefault="00ED4570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CF0DA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CF0DA9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CF0DA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 w:rsidR="00CF0DA9">
      <w:rPr>
        <w:snapToGrid w:val="0"/>
        <w:sz w:val="20"/>
      </w:rPr>
      <w:fldChar w:fldCharType="separate"/>
    </w:r>
    <w:r w:rsidR="00CF0DA9">
      <w:rPr>
        <w:noProof/>
        <w:snapToGrid w:val="0"/>
      </w:rPr>
      <w:t>Page 1 of 2</w: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146" w:rsidRDefault="00343146">
      <w:r>
        <w:separator/>
      </w:r>
    </w:p>
  </w:footnote>
  <w:footnote w:type="continuationSeparator" w:id="0">
    <w:p w:rsidR="00343146" w:rsidRDefault="00343146">
      <w:r>
        <w:continuationSeparator/>
      </w:r>
    </w:p>
  </w:footnote>
  <w:footnote w:type="separator" w:id="-1">
    <w:p w:rsidR="00343146" w:rsidRDefault="00343146">
      <w:r>
        <w:separator/>
      </w:r>
    </w:p>
  </w:footnote>
  <w:footnote w:type="continuationSeparator" w:id="0">
    <w:p w:rsidR="00343146" w:rsidRDefault="00343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570" w:rsidRDefault="00ED457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7BB">
      <w:rPr>
        <w:rStyle w:val="PageNumber"/>
        <w:noProof/>
      </w:rPr>
      <w:t>2</w:t>
    </w:r>
    <w:r>
      <w:rPr>
        <w:rStyle w:val="PageNumber"/>
      </w:rPr>
      <w:fldChar w:fldCharType="end"/>
    </w:r>
  </w:p>
  <w:p w:rsidR="00ED4570" w:rsidRDefault="00ED457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570" w:rsidRPr="00335AF3" w:rsidRDefault="00ED4570" w:rsidP="0039368D">
    <w:pPr>
      <w:pStyle w:val="Header"/>
      <w:pBdr>
        <w:bottom w:val="single" w:sz="4" w:space="1" w:color="auto"/>
      </w:pBdr>
      <w:tabs>
        <w:tab w:val="left" w:pos="4320"/>
        <w:tab w:val="left" w:pos="5310"/>
        <w:tab w:val="left" w:pos="7200"/>
        <w:tab w:val="left" w:pos="8640"/>
        <w:tab w:val="left" w:pos="10350"/>
      </w:tabs>
      <w:spacing w:after="120"/>
      <w:ind w:right="14"/>
      <w:rPr>
        <w:snapToGrid w:val="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D6" w:rsidRDefault="00EA33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63555A"/>
    <w:multiLevelType w:val="hybridMultilevel"/>
    <w:tmpl w:val="575604BC"/>
    <w:lvl w:ilvl="0" w:tplc="2DA45D72">
      <w:start w:val="2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4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DFC3605"/>
    <w:multiLevelType w:val="multilevel"/>
    <w:tmpl w:val="6B669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C5D1F3A"/>
    <w:multiLevelType w:val="singleLevel"/>
    <w:tmpl w:val="4C1E8D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0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0C51218"/>
    <w:multiLevelType w:val="singleLevel"/>
    <w:tmpl w:val="8910C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2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0"/>
  </w:num>
  <w:num w:numId="10">
    <w:abstractNumId w:val="10"/>
  </w:num>
  <w:num w:numId="11">
    <w:abstractNumId w:val="7"/>
  </w:num>
  <w:num w:numId="12">
    <w:abstractNumId w:val="1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Hp9CCDXdfM/8qKQZnfJQ8RxA6+13cUSR/e9gk4f66PAvXkWxUlpQl7DNGIcn61jBkXemRgY6cceJjg5tkg/pdg==" w:salt="srjg0w9250iK/siMSllmy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4A5"/>
    <w:rsid w:val="00003DDA"/>
    <w:rsid w:val="00055BA9"/>
    <w:rsid w:val="000758EB"/>
    <w:rsid w:val="00136B37"/>
    <w:rsid w:val="00156959"/>
    <w:rsid w:val="001D00F6"/>
    <w:rsid w:val="001D71CC"/>
    <w:rsid w:val="001F07BB"/>
    <w:rsid w:val="0020119E"/>
    <w:rsid w:val="00205A0E"/>
    <w:rsid w:val="00261470"/>
    <w:rsid w:val="00266F43"/>
    <w:rsid w:val="002816E9"/>
    <w:rsid w:val="002902A3"/>
    <w:rsid w:val="002D11F8"/>
    <w:rsid w:val="0031475E"/>
    <w:rsid w:val="003201FE"/>
    <w:rsid w:val="00335AF3"/>
    <w:rsid w:val="003373C7"/>
    <w:rsid w:val="00343146"/>
    <w:rsid w:val="0036210B"/>
    <w:rsid w:val="00366FC1"/>
    <w:rsid w:val="00382D50"/>
    <w:rsid w:val="003907E6"/>
    <w:rsid w:val="0039368D"/>
    <w:rsid w:val="0039534D"/>
    <w:rsid w:val="003B2512"/>
    <w:rsid w:val="003B7B2B"/>
    <w:rsid w:val="003E536C"/>
    <w:rsid w:val="00410E7A"/>
    <w:rsid w:val="004371DB"/>
    <w:rsid w:val="0045153D"/>
    <w:rsid w:val="0046331E"/>
    <w:rsid w:val="00467879"/>
    <w:rsid w:val="004737B2"/>
    <w:rsid w:val="00491D35"/>
    <w:rsid w:val="004C4AB7"/>
    <w:rsid w:val="004D4851"/>
    <w:rsid w:val="00576783"/>
    <w:rsid w:val="005C63DA"/>
    <w:rsid w:val="005E73F3"/>
    <w:rsid w:val="00642B29"/>
    <w:rsid w:val="00647BB7"/>
    <w:rsid w:val="006C233A"/>
    <w:rsid w:val="006D3F61"/>
    <w:rsid w:val="00705C98"/>
    <w:rsid w:val="007072F4"/>
    <w:rsid w:val="00736005"/>
    <w:rsid w:val="00741DB8"/>
    <w:rsid w:val="00743B4D"/>
    <w:rsid w:val="00762A73"/>
    <w:rsid w:val="00786EE9"/>
    <w:rsid w:val="007E0250"/>
    <w:rsid w:val="007F157C"/>
    <w:rsid w:val="00814F5F"/>
    <w:rsid w:val="00826292"/>
    <w:rsid w:val="00855F1B"/>
    <w:rsid w:val="008608CA"/>
    <w:rsid w:val="008730FC"/>
    <w:rsid w:val="008A3096"/>
    <w:rsid w:val="008A46BB"/>
    <w:rsid w:val="008B7515"/>
    <w:rsid w:val="008F047A"/>
    <w:rsid w:val="008F1CAB"/>
    <w:rsid w:val="00914EC0"/>
    <w:rsid w:val="009229C6"/>
    <w:rsid w:val="00971643"/>
    <w:rsid w:val="009A5249"/>
    <w:rsid w:val="009E7A26"/>
    <w:rsid w:val="00A23773"/>
    <w:rsid w:val="00A71291"/>
    <w:rsid w:val="00A77442"/>
    <w:rsid w:val="00A97667"/>
    <w:rsid w:val="00AA598C"/>
    <w:rsid w:val="00AF1732"/>
    <w:rsid w:val="00B20FAD"/>
    <w:rsid w:val="00B73F4B"/>
    <w:rsid w:val="00B82E51"/>
    <w:rsid w:val="00B974A5"/>
    <w:rsid w:val="00BB66CA"/>
    <w:rsid w:val="00BC14ED"/>
    <w:rsid w:val="00BE48A9"/>
    <w:rsid w:val="00C111D8"/>
    <w:rsid w:val="00C4615E"/>
    <w:rsid w:val="00C46BD0"/>
    <w:rsid w:val="00C8730E"/>
    <w:rsid w:val="00C90AA2"/>
    <w:rsid w:val="00CE5E36"/>
    <w:rsid w:val="00CF0DA9"/>
    <w:rsid w:val="00CF15E2"/>
    <w:rsid w:val="00D30279"/>
    <w:rsid w:val="00D34A94"/>
    <w:rsid w:val="00D640E8"/>
    <w:rsid w:val="00D7086E"/>
    <w:rsid w:val="00D8690F"/>
    <w:rsid w:val="00DB606F"/>
    <w:rsid w:val="00DC3AAF"/>
    <w:rsid w:val="00DF0823"/>
    <w:rsid w:val="00E17D67"/>
    <w:rsid w:val="00E20024"/>
    <w:rsid w:val="00E37112"/>
    <w:rsid w:val="00E378CA"/>
    <w:rsid w:val="00E440B8"/>
    <w:rsid w:val="00E555F3"/>
    <w:rsid w:val="00E613E3"/>
    <w:rsid w:val="00E7405A"/>
    <w:rsid w:val="00E75F67"/>
    <w:rsid w:val="00E966E1"/>
    <w:rsid w:val="00E97C4F"/>
    <w:rsid w:val="00EA33D6"/>
    <w:rsid w:val="00ED389B"/>
    <w:rsid w:val="00ED4570"/>
    <w:rsid w:val="00EF21BE"/>
    <w:rsid w:val="00F15602"/>
    <w:rsid w:val="00F273BD"/>
    <w:rsid w:val="00F464A2"/>
    <w:rsid w:val="00F54DC8"/>
    <w:rsid w:val="00F80187"/>
    <w:rsid w:val="00F86596"/>
    <w:rsid w:val="00FB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CCA2236"/>
  <w15:docId w15:val="{6A480723-7DB4-42CA-BBD6-EA779EA1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table" w:styleId="TableGrid">
    <w:name w:val="Table Grid"/>
    <w:basedOn w:val="TableNormal"/>
    <w:rsid w:val="009A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F21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2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5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1.xml"/>
  <Relationship Id="rId11" Type="http://schemas.openxmlformats.org/officeDocument/2006/relationships/footer" Target="footer2.xml"/>
  <Relationship Id="rId12" Type="http://schemas.openxmlformats.org/officeDocument/2006/relationships/header" Target="header3.xml"/>
  <Relationship Id="rId13" Type="http://schemas.openxmlformats.org/officeDocument/2006/relationships/footer" Target="footer3.xml"/>
  <Relationship Id="rId14" Type="http://schemas.openxmlformats.org/officeDocument/2006/relationships/fontTable" Target="fontTable.xml"/>
  <Relationship Id="rId15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eader" Target="header1.xml"/>
  <Relationship Id="rId9" Type="http://schemas.openxmlformats.org/officeDocument/2006/relationships/header" Target="header2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A60D9C1-1C8A-41E8-A18D-341EA077E5F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83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2018-07-24T18:50:00Z</dcterms:created>
  <dc:creator>Terri Borrud</dc:creator>
  <dc:description>BY THE COURT: Circuit Court Judge/Circuit Court Commissioner</dc:description>
  <lastModifiedBy>Terri Borrud</lastModifiedBy>
  <lastPrinted>2020-04-29T17:01:00Z</lastPrinted>
  <dcterms:modified xsi:type="dcterms:W3CDTF">2020-04-29T17:02:00Z</dcterms:modified>
  <revision>21</revision>
  <dc:title>PR-1843: Order and Notice of Hearing Petition of Summary Assignment (Formal Administration)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10/10</vt:lpwstr>
  </property>
  <property fmtid="{D5CDD505-2E9C-101B-9397-08002B2CF9AE}" pid="3" name="Title_Line1">
    <vt:lpwstr>Order and Notice for Hearing Petition</vt:lpwstr>
  </property>
  <property fmtid="{D5CDD505-2E9C-101B-9397-08002B2CF9AE}" pid="4" name="Title_Line2">
    <vt:lpwstr>for Summary Assignment</vt:lpwstr>
  </property>
  <property fmtid="{D5CDD505-2E9C-101B-9397-08002B2CF9AE}" pid="5" name="Descriptive_Preface_1">
    <vt:lpwstr>IN THE MATTER OF THE ESTATE OF</vt:lpwstr>
  </property>
  <property fmtid="{D5CDD505-2E9C-101B-9397-08002B2CF9AE}" pid="6" name="Descriptive_Preface_2">
    <vt:lpwstr/>
  </property>
  <property fmtid="{D5CDD505-2E9C-101B-9397-08002B2CF9AE}" pid="7" name="Relevant_Statutes">
    <vt:lpwstr>§§867.02, 879.03, and 879.05, Wisconsin Statutes</vt:lpwstr>
  </property>
  <property fmtid="{D5CDD505-2E9C-101B-9397-08002B2CF9AE}" pid="8" name="Form_Number">
    <vt:lpwstr>PR-1843</vt:lpwstr>
  </property>
</Properties>
</file>